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95B" w:rsidRDefault="0054495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75142" wp14:editId="53D540FE">
                <wp:simplePos x="0" y="0"/>
                <wp:positionH relativeFrom="column">
                  <wp:posOffset>4351078</wp:posOffset>
                </wp:positionH>
                <wp:positionV relativeFrom="paragraph">
                  <wp:posOffset>-43122</wp:posOffset>
                </wp:positionV>
                <wp:extent cx="1863725" cy="1537854"/>
                <wp:effectExtent l="0" t="0" r="3175" b="571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15378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A41" w:rsidRPr="0054495B" w:rsidRDefault="00176A41" w:rsidP="00C9158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54495B">
                              <w:rPr>
                                <w:sz w:val="20"/>
                                <w:szCs w:val="20"/>
                              </w:rPr>
                              <w:t>Vorsitzender: Markus Hailer</w:t>
                            </w:r>
                          </w:p>
                          <w:p w:rsidR="00176A41" w:rsidRPr="0054495B" w:rsidRDefault="00176A41" w:rsidP="00C9158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54495B">
                              <w:rPr>
                                <w:sz w:val="20"/>
                                <w:szCs w:val="20"/>
                              </w:rPr>
                              <w:t>Hauptstr. 47</w:t>
                            </w:r>
                          </w:p>
                          <w:p w:rsidR="00176A41" w:rsidRPr="0054495B" w:rsidRDefault="00176A41" w:rsidP="00C9158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54495B">
                              <w:rPr>
                                <w:sz w:val="20"/>
                                <w:szCs w:val="20"/>
                              </w:rPr>
                              <w:t xml:space="preserve">73773 </w:t>
                            </w:r>
                            <w:proofErr w:type="spellStart"/>
                            <w:r w:rsidRPr="0054495B">
                              <w:rPr>
                                <w:sz w:val="20"/>
                                <w:szCs w:val="20"/>
                              </w:rPr>
                              <w:t>Aichwald-Schanbach</w:t>
                            </w:r>
                            <w:proofErr w:type="spellEnd"/>
                          </w:p>
                          <w:p w:rsidR="00C91588" w:rsidRPr="0054495B" w:rsidRDefault="00176A41" w:rsidP="00C9158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54495B">
                              <w:rPr>
                                <w:sz w:val="20"/>
                                <w:szCs w:val="20"/>
                              </w:rPr>
                              <w:t>Telefon</w:t>
                            </w:r>
                            <w:r w:rsidR="00C91588" w:rsidRPr="0054495B">
                              <w:rPr>
                                <w:sz w:val="20"/>
                                <w:szCs w:val="20"/>
                              </w:rPr>
                              <w:t xml:space="preserve"> 0711-90 12 66 30</w:t>
                            </w:r>
                          </w:p>
                          <w:p w:rsidR="00C91588" w:rsidRPr="0054495B" w:rsidRDefault="00C91588" w:rsidP="00C9158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54495B">
                              <w:rPr>
                                <w:sz w:val="20"/>
                                <w:szCs w:val="20"/>
                              </w:rPr>
                              <w:t>Presse: Sybille Hackbarth</w:t>
                            </w:r>
                          </w:p>
                          <w:p w:rsidR="00C91588" w:rsidRPr="0054495B" w:rsidRDefault="00C91588" w:rsidP="00C9158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54495B">
                              <w:rPr>
                                <w:sz w:val="20"/>
                                <w:szCs w:val="20"/>
                              </w:rPr>
                              <w:t>Telefon 0711-362906</w:t>
                            </w:r>
                          </w:p>
                          <w:p w:rsidR="00C91588" w:rsidRPr="0054495B" w:rsidRDefault="00C91588" w:rsidP="00C9158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54495B">
                              <w:rPr>
                                <w:sz w:val="20"/>
                                <w:szCs w:val="20"/>
                              </w:rPr>
                              <w:t xml:space="preserve">E-Mail </w:t>
                            </w:r>
                            <w:hyperlink r:id="rId7" w:history="1">
                              <w:r w:rsidRPr="0054495B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info@ogv-aichwald.de</w:t>
                              </w:r>
                            </w:hyperlink>
                          </w:p>
                          <w:p w:rsidR="00C91588" w:rsidRDefault="00DE4B46" w:rsidP="00C91588">
                            <w:pPr>
                              <w:jc w:val="right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C91588" w:rsidRPr="0054495B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www.ogv-aichwald.de</w:t>
                              </w:r>
                            </w:hyperlink>
                          </w:p>
                          <w:p w:rsidR="00181F9D" w:rsidRPr="0054495B" w:rsidRDefault="00181F9D" w:rsidP="00C9158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instrText xml:space="preserve"> TIME \@ "dd.MM.yyyy" </w:instrText>
                            </w:r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B82D2B">
                              <w:rPr>
                                <w:rStyle w:val="Hyperlink"/>
                                <w:noProof/>
                                <w:sz w:val="20"/>
                                <w:szCs w:val="20"/>
                              </w:rPr>
                              <w:t>03.02.2022</w:t>
                            </w:r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2.6pt;margin-top:-3.4pt;width:146.75pt;height:12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" stroked="f">
                <v:textbox>
                  <w:txbxContent>
                    <w:p w:rsidR="00176A41" w:rsidRPr="0054495B" w:rsidRDefault="00176A41" w:rsidP="00C9158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54495B">
                        <w:rPr>
                          <w:sz w:val="20"/>
                          <w:szCs w:val="20"/>
                        </w:rPr>
                        <w:t>Vorsitzender: Markus Hailer</w:t>
                      </w:r>
                    </w:p>
                    <w:p w:rsidR="00176A41" w:rsidRPr="0054495B" w:rsidRDefault="00176A41" w:rsidP="00C9158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54495B">
                        <w:rPr>
                          <w:sz w:val="20"/>
                          <w:szCs w:val="20"/>
                        </w:rPr>
                        <w:t>Hauptstr. 47</w:t>
                      </w:r>
                    </w:p>
                    <w:p w:rsidR="00176A41" w:rsidRPr="0054495B" w:rsidRDefault="00176A41" w:rsidP="00C9158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54495B">
                        <w:rPr>
                          <w:sz w:val="20"/>
                          <w:szCs w:val="20"/>
                        </w:rPr>
                        <w:t xml:space="preserve">73773 </w:t>
                      </w:r>
                      <w:proofErr w:type="spellStart"/>
                      <w:r w:rsidRPr="0054495B">
                        <w:rPr>
                          <w:sz w:val="20"/>
                          <w:szCs w:val="20"/>
                        </w:rPr>
                        <w:t>Aichwald-Schanbach</w:t>
                      </w:r>
                      <w:proofErr w:type="spellEnd"/>
                    </w:p>
                    <w:p w:rsidR="00C91588" w:rsidRPr="0054495B" w:rsidRDefault="00176A41" w:rsidP="00C9158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54495B">
                        <w:rPr>
                          <w:sz w:val="20"/>
                          <w:szCs w:val="20"/>
                        </w:rPr>
                        <w:t>Telefon</w:t>
                      </w:r>
                      <w:r w:rsidR="00C91588" w:rsidRPr="0054495B">
                        <w:rPr>
                          <w:sz w:val="20"/>
                          <w:szCs w:val="20"/>
                        </w:rPr>
                        <w:t xml:space="preserve"> 0711-90 12 66 30</w:t>
                      </w:r>
                    </w:p>
                    <w:p w:rsidR="00C91588" w:rsidRPr="0054495B" w:rsidRDefault="00C91588" w:rsidP="00C9158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54495B">
                        <w:rPr>
                          <w:sz w:val="20"/>
                          <w:szCs w:val="20"/>
                        </w:rPr>
                        <w:t>Presse: Sybille Hackbarth</w:t>
                      </w:r>
                    </w:p>
                    <w:p w:rsidR="00C91588" w:rsidRPr="0054495B" w:rsidRDefault="00C91588" w:rsidP="00C9158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54495B">
                        <w:rPr>
                          <w:sz w:val="20"/>
                          <w:szCs w:val="20"/>
                        </w:rPr>
                        <w:t>Telefon 0711-362906</w:t>
                      </w:r>
                    </w:p>
                    <w:p w:rsidR="00C91588" w:rsidRPr="0054495B" w:rsidRDefault="00C91588" w:rsidP="00C9158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54495B">
                        <w:rPr>
                          <w:sz w:val="20"/>
                          <w:szCs w:val="20"/>
                        </w:rPr>
                        <w:t xml:space="preserve">E-Mail </w:t>
                      </w:r>
                      <w:hyperlink r:id="rId9" w:history="1">
                        <w:r w:rsidRPr="0054495B">
                          <w:rPr>
                            <w:rStyle w:val="Hyperlink"/>
                            <w:sz w:val="20"/>
                            <w:szCs w:val="20"/>
                          </w:rPr>
                          <w:t>info@ogv-aichwald.de</w:t>
                        </w:r>
                      </w:hyperlink>
                    </w:p>
                    <w:p w:rsidR="00C91588" w:rsidRDefault="00DE4B46" w:rsidP="00C91588">
                      <w:pPr>
                        <w:jc w:val="right"/>
                        <w:rPr>
                          <w:rStyle w:val="Hyperlink"/>
                          <w:sz w:val="20"/>
                          <w:szCs w:val="20"/>
                        </w:rPr>
                      </w:pPr>
                      <w:hyperlink r:id="rId10" w:history="1">
                        <w:r w:rsidR="00C91588" w:rsidRPr="0054495B">
                          <w:rPr>
                            <w:rStyle w:val="Hyperlink"/>
                            <w:sz w:val="20"/>
                            <w:szCs w:val="20"/>
                          </w:rPr>
                          <w:t>www.ogv-aichwald.de</w:t>
                        </w:r>
                      </w:hyperlink>
                    </w:p>
                    <w:p w:rsidR="00181F9D" w:rsidRPr="0054495B" w:rsidRDefault="00181F9D" w:rsidP="00C9158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Hyperlink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Style w:val="Hyperlink"/>
                          <w:sz w:val="20"/>
                          <w:szCs w:val="20"/>
                        </w:rPr>
                        <w:instrText xml:space="preserve"> TIME \@ "dd.MM.yyyy" </w:instrText>
                      </w:r>
                      <w:r>
                        <w:rPr>
                          <w:rStyle w:val="Hyperlink"/>
                          <w:sz w:val="20"/>
                          <w:szCs w:val="20"/>
                        </w:rPr>
                        <w:fldChar w:fldCharType="separate"/>
                      </w:r>
                      <w:r w:rsidR="00B82D2B">
                        <w:rPr>
                          <w:rStyle w:val="Hyperlink"/>
                          <w:noProof/>
                          <w:sz w:val="20"/>
                          <w:szCs w:val="20"/>
                        </w:rPr>
                        <w:t>03.02.2022</w:t>
                      </w:r>
                      <w:r>
                        <w:rPr>
                          <w:rStyle w:val="Hyperlink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54495B" w:rsidRDefault="0054495B"/>
    <w:p w:rsidR="00176A41" w:rsidRDefault="00176A41"/>
    <w:p w:rsidR="0078461C" w:rsidRDefault="0078461C"/>
    <w:p w:rsidR="0078461C" w:rsidRDefault="0078461C"/>
    <w:p w:rsidR="0078461C" w:rsidRDefault="0078461C"/>
    <w:p w:rsidR="0078461C" w:rsidRDefault="0078461C"/>
    <w:p w:rsidR="0078461C" w:rsidRDefault="0078461C"/>
    <w:p w:rsidR="0078461C" w:rsidRDefault="0078461C"/>
    <w:p w:rsidR="0078461C" w:rsidRDefault="0078461C"/>
    <w:p w:rsidR="0078461C" w:rsidRDefault="0078461C"/>
    <w:p w:rsidR="0078461C" w:rsidRPr="004C111B" w:rsidRDefault="00B82D2B" w:rsidP="0078461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Abfrage </w:t>
      </w:r>
      <w:r w:rsidR="0078461C" w:rsidRPr="004C111B">
        <w:rPr>
          <w:rFonts w:ascii="Comic Sans MS" w:hAnsi="Comic Sans MS"/>
          <w:b/>
          <w:sz w:val="32"/>
          <w:szCs w:val="32"/>
        </w:rPr>
        <w:t xml:space="preserve">Mitarbeiter für unsere </w:t>
      </w:r>
      <w:proofErr w:type="gramStart"/>
      <w:r w:rsidR="0078461C" w:rsidRPr="004C111B">
        <w:rPr>
          <w:rFonts w:ascii="Comic Sans MS" w:hAnsi="Comic Sans MS"/>
          <w:b/>
          <w:sz w:val="32"/>
          <w:szCs w:val="32"/>
        </w:rPr>
        <w:t>Veranstaltungen !</w:t>
      </w:r>
      <w:proofErr w:type="gramEnd"/>
    </w:p>
    <w:p w:rsidR="0078461C" w:rsidRDefault="0078461C" w:rsidP="0078461C"/>
    <w:p w:rsidR="0078461C" w:rsidRPr="004C111B" w:rsidRDefault="001375A1" w:rsidP="0078461C">
      <w:pPr>
        <w:rPr>
          <w:rFonts w:ascii="Comic Sans MS" w:hAnsi="Comic Sans MS"/>
        </w:rPr>
      </w:pPr>
      <w:r>
        <w:rPr>
          <w:rFonts w:ascii="Comic Sans MS" w:hAnsi="Comic Sans MS"/>
        </w:rPr>
        <w:t>Euro</w:t>
      </w:r>
      <w:r w:rsidR="0078461C" w:rsidRPr="004C111B">
        <w:rPr>
          <w:rFonts w:ascii="Comic Sans MS" w:hAnsi="Comic Sans MS"/>
        </w:rPr>
        <w:t xml:space="preserve">s </w:t>
      </w:r>
      <w:r w:rsidR="0078461C">
        <w:rPr>
          <w:rFonts w:ascii="Comic Sans MS" w:hAnsi="Comic Sans MS"/>
        </w:rPr>
        <w:t>sind nicht zu erwarten aber ein</w:t>
      </w:r>
      <w:r w:rsidR="0078461C" w:rsidRPr="004C111B">
        <w:rPr>
          <w:rFonts w:ascii="Comic Sans MS" w:hAnsi="Comic Sans MS"/>
        </w:rPr>
        <w:t xml:space="preserve"> kostenloses Essen und Get</w:t>
      </w:r>
      <w:r w:rsidR="0078461C">
        <w:rPr>
          <w:rFonts w:ascii="Comic Sans MS" w:hAnsi="Comic Sans MS"/>
        </w:rPr>
        <w:t xml:space="preserve">ränk sowie andere nette Helferinnen und </w:t>
      </w:r>
      <w:r w:rsidR="00CA01B8">
        <w:rPr>
          <w:rFonts w:ascii="Comic Sans MS" w:hAnsi="Comic Sans MS"/>
        </w:rPr>
        <w:t>Helfer!</w:t>
      </w:r>
    </w:p>
    <w:p w:rsidR="0078461C" w:rsidRDefault="0078461C" w:rsidP="0078461C">
      <w:pPr>
        <w:rPr>
          <w:rFonts w:ascii="Comic Sans MS" w:hAnsi="Comic Sans MS"/>
        </w:rPr>
      </w:pPr>
    </w:p>
    <w:p w:rsidR="0078461C" w:rsidRDefault="0078461C" w:rsidP="001375A1">
      <w:pPr>
        <w:rPr>
          <w:noProof/>
        </w:rPr>
      </w:pPr>
    </w:p>
    <w:p w:rsidR="0078461C" w:rsidRDefault="0078461C" w:rsidP="0078461C">
      <w:pPr>
        <w:rPr>
          <w:noProof/>
        </w:rPr>
      </w:pPr>
    </w:p>
    <w:p w:rsidR="0078461C" w:rsidRDefault="0078461C" w:rsidP="0078461C">
      <w:pPr>
        <w:ind w:left="3540" w:firstLine="708"/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77EF4" wp14:editId="7C2E0491">
                <wp:simplePos x="0" y="0"/>
                <wp:positionH relativeFrom="column">
                  <wp:posOffset>750</wp:posOffset>
                </wp:positionH>
                <wp:positionV relativeFrom="paragraph">
                  <wp:posOffset>132311</wp:posOffset>
                </wp:positionV>
                <wp:extent cx="1260764" cy="1403985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76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61C" w:rsidRDefault="0078461C" w:rsidP="0078461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03E61E2" wp14:editId="343E03B4">
                                  <wp:extent cx="1025237" cy="1025237"/>
                                  <wp:effectExtent l="0" t="0" r="3810" b="3810"/>
                                  <wp:docPr id="5" name="Grafik 5" descr="C:\Users\Hackbarth\AppData\Local\Microsoft\Windows\INetCache\IE\FVQ2NZ1M\smiley_PNG186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ckbarth\AppData\Local\Microsoft\Windows\INetCache\IE\FVQ2NZ1M\smiley_PNG186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237" cy="1025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05pt;margin-top:10.4pt;width:99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" stroked="f">
                <v:textbox style="mso-fit-shape-to-text:t">
                  <w:txbxContent>
                    <w:p w:rsidR="0078461C" w:rsidRDefault="0078461C" w:rsidP="0078461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03E61E2" wp14:editId="343E03B4">
                            <wp:extent cx="1025237" cy="1025237"/>
                            <wp:effectExtent l="0" t="0" r="3810" b="3810"/>
                            <wp:docPr id="5" name="Grafik 5" descr="C:\Users\Hackbarth\AppData\Local\Microsoft\Windows\INetCache\IE\FVQ2NZ1M\smiley_PNG186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ckbarth\AppData\Local\Microsoft\Windows\INetCache\IE\FVQ2NZ1M\smiley_PNG186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237" cy="1025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461C" w:rsidRDefault="0078461C" w:rsidP="0078461C">
      <w:pPr>
        <w:ind w:left="3540" w:firstLine="708"/>
        <w:rPr>
          <w:noProof/>
        </w:rPr>
      </w:pPr>
    </w:p>
    <w:p w:rsidR="0078461C" w:rsidRDefault="0078461C" w:rsidP="0078461C">
      <w:pPr>
        <w:ind w:left="3540" w:firstLine="708"/>
        <w:rPr>
          <w:noProof/>
        </w:rPr>
      </w:pPr>
    </w:p>
    <w:p w:rsidR="0078461C" w:rsidRDefault="0078461C" w:rsidP="0078461C">
      <w:pPr>
        <w:ind w:left="3540" w:firstLine="708"/>
        <w:rPr>
          <w:noProof/>
        </w:rPr>
      </w:pPr>
    </w:p>
    <w:p w:rsidR="0078461C" w:rsidRDefault="0078461C" w:rsidP="0078461C">
      <w:pPr>
        <w:ind w:left="3540"/>
      </w:pPr>
      <w:r w:rsidRPr="004C111B">
        <w:rPr>
          <w:rFonts w:ascii="Comic Sans MS" w:hAnsi="Comic Sans MS"/>
          <w:noProof/>
          <w:sz w:val="28"/>
          <w:szCs w:val="28"/>
        </w:rPr>
        <w:t>Bin</w:t>
      </w:r>
      <w:r w:rsidRPr="004C111B">
        <w:rPr>
          <w:rFonts w:ascii="Comic Sans MS" w:hAnsi="Comic Sans MS"/>
          <w:sz w:val="28"/>
          <w:szCs w:val="28"/>
        </w:rPr>
        <w:t xml:space="preserve"> zur Mithilfe </w:t>
      </w:r>
      <w:r w:rsidR="00CA01B8" w:rsidRPr="004C111B">
        <w:rPr>
          <w:rFonts w:ascii="Comic Sans MS" w:hAnsi="Comic Sans MS"/>
          <w:sz w:val="28"/>
          <w:szCs w:val="28"/>
        </w:rPr>
        <w:t>bereit!</w:t>
      </w:r>
      <w:r w:rsidR="00E16753">
        <w:rPr>
          <w:rFonts w:ascii="Comic Sans MS" w:hAnsi="Comic Sans MS"/>
          <w:sz w:val="28"/>
          <w:szCs w:val="28"/>
        </w:rPr>
        <w:t xml:space="preserve"> </w:t>
      </w:r>
      <w:r w:rsidR="00E16753" w:rsidRPr="00E16753">
        <w:t xml:space="preserve"> </w:t>
      </w:r>
      <w:sdt>
        <w:sdtPr>
          <w:id w:val="-1928345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75A1"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E16753">
        <w:t xml:space="preserve"> </w:t>
      </w:r>
      <w:r w:rsidR="00E16753">
        <w:rPr>
          <w:rFonts w:ascii="Comic Sans MS" w:hAnsi="Comic Sans MS"/>
        </w:rPr>
        <w:t xml:space="preserve">JA </w:t>
      </w:r>
      <w:r>
        <w:tab/>
      </w:r>
      <w:r>
        <w:tab/>
      </w:r>
      <w:r>
        <w:tab/>
      </w:r>
    </w:p>
    <w:p w:rsidR="0078461C" w:rsidRDefault="0078461C" w:rsidP="0078461C"/>
    <w:p w:rsidR="0078461C" w:rsidRDefault="0078461C" w:rsidP="0078461C"/>
    <w:p w:rsidR="0078461C" w:rsidRDefault="0078461C" w:rsidP="0078461C"/>
    <w:p w:rsidR="0078461C" w:rsidRPr="0078461C" w:rsidRDefault="0078461C" w:rsidP="0078461C">
      <w:pPr>
        <w:jc w:val="center"/>
      </w:pPr>
      <w:r>
        <w:t>Bei einem</w:t>
      </w:r>
      <w:r w:rsidRPr="0078461C">
        <w:t xml:space="preserve"> „JA“ </w:t>
      </w:r>
      <w:r>
        <w:t>bitte zurücksenden</w:t>
      </w:r>
      <w:r w:rsidRPr="0078461C">
        <w:t xml:space="preserve"> an folgende</w:t>
      </w:r>
      <w:r>
        <w:t xml:space="preserve"> </w:t>
      </w:r>
      <w:proofErr w:type="spellStart"/>
      <w:r>
        <w:t>e-mail</w:t>
      </w:r>
      <w:proofErr w:type="spellEnd"/>
      <w:r>
        <w:t xml:space="preserve"> Adresse:</w:t>
      </w:r>
    </w:p>
    <w:p w:rsidR="0078461C" w:rsidRDefault="001375A1" w:rsidP="0078461C">
      <w:pPr>
        <w:jc w:val="center"/>
        <w:rPr>
          <w:b/>
        </w:rPr>
      </w:pPr>
      <w:hyperlink r:id="rId13" w:history="1">
        <w:r w:rsidRPr="0031546D">
          <w:rPr>
            <w:rStyle w:val="Hyperlink"/>
            <w:b/>
          </w:rPr>
          <w:t>info@ogv-aichwald.de</w:t>
        </w:r>
      </w:hyperlink>
    </w:p>
    <w:p w:rsidR="00E13C50" w:rsidRPr="00E13C50" w:rsidRDefault="00E13C50" w:rsidP="0078461C">
      <w:pPr>
        <w:jc w:val="center"/>
      </w:pPr>
      <w:r w:rsidRPr="00E13C50">
        <w:t xml:space="preserve">oder einfach direkt über </w:t>
      </w:r>
      <w:hyperlink r:id="rId14" w:history="1">
        <w:r w:rsidRPr="00E13C50">
          <w:rPr>
            <w:rStyle w:val="Hyperlink"/>
          </w:rPr>
          <w:t>www.ogv-aichwald.de</w:t>
        </w:r>
      </w:hyperlink>
      <w:r w:rsidRPr="00E13C50">
        <w:t xml:space="preserve"> anmelden.</w:t>
      </w:r>
    </w:p>
    <w:p w:rsidR="001375A1" w:rsidRDefault="001375A1" w:rsidP="0078461C">
      <w:pPr>
        <w:jc w:val="center"/>
        <w:rPr>
          <w:b/>
        </w:rPr>
      </w:pPr>
      <w:bookmarkStart w:id="0" w:name="_GoBack"/>
      <w:bookmarkEnd w:id="0"/>
    </w:p>
    <w:p w:rsidR="001375A1" w:rsidRPr="001375A1" w:rsidRDefault="001375A1" w:rsidP="001375A1">
      <w:pPr>
        <w:jc w:val="center"/>
      </w:pPr>
      <w:r w:rsidRPr="001375A1">
        <w:t>oder in den Briefkasten von Markus Hailer</w:t>
      </w:r>
    </w:p>
    <w:p w:rsidR="001375A1" w:rsidRPr="0054495B" w:rsidRDefault="001375A1" w:rsidP="001375A1">
      <w:pPr>
        <w:jc w:val="center"/>
        <w:rPr>
          <w:sz w:val="20"/>
          <w:szCs w:val="20"/>
        </w:rPr>
      </w:pPr>
      <w:r w:rsidRPr="0054495B">
        <w:rPr>
          <w:sz w:val="20"/>
          <w:szCs w:val="20"/>
        </w:rPr>
        <w:t>Hauptstr. 47</w:t>
      </w:r>
    </w:p>
    <w:p w:rsidR="001375A1" w:rsidRPr="0054495B" w:rsidRDefault="001375A1" w:rsidP="001375A1">
      <w:pPr>
        <w:jc w:val="center"/>
        <w:rPr>
          <w:sz w:val="20"/>
          <w:szCs w:val="20"/>
        </w:rPr>
      </w:pPr>
      <w:r w:rsidRPr="0054495B">
        <w:rPr>
          <w:sz w:val="20"/>
          <w:szCs w:val="20"/>
        </w:rPr>
        <w:t>73773 Aichwald-Schanbach</w:t>
      </w:r>
    </w:p>
    <w:p w:rsidR="001375A1" w:rsidRPr="0078461C" w:rsidRDefault="001375A1" w:rsidP="001375A1">
      <w:pPr>
        <w:jc w:val="center"/>
        <w:rPr>
          <w:b/>
        </w:rPr>
      </w:pPr>
    </w:p>
    <w:p w:rsidR="0078461C" w:rsidRDefault="0078461C" w:rsidP="0078461C"/>
    <w:p w:rsidR="0078461C" w:rsidRDefault="0078461C" w:rsidP="0078461C"/>
    <w:p w:rsidR="0078461C" w:rsidRDefault="0078461C" w:rsidP="0078461C"/>
    <w:p w:rsidR="0078461C" w:rsidRDefault="0078461C" w:rsidP="0078461C">
      <w:r>
        <w:t>Name, Vorname:</w:t>
      </w:r>
      <w:r>
        <w:tab/>
        <w:t>_________________________________________________</w:t>
      </w:r>
    </w:p>
    <w:p w:rsidR="0078461C" w:rsidRDefault="0078461C" w:rsidP="0078461C"/>
    <w:p w:rsidR="0078461C" w:rsidRDefault="0078461C" w:rsidP="0078461C"/>
    <w:p w:rsidR="0078461C" w:rsidRDefault="0078461C" w:rsidP="0078461C"/>
    <w:p w:rsidR="0078461C" w:rsidRDefault="0078461C" w:rsidP="0078461C">
      <w:r>
        <w:t xml:space="preserve">Telefon: ____________________ Handy: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</w:t>
      </w:r>
    </w:p>
    <w:p w:rsidR="0078461C" w:rsidRDefault="0078461C" w:rsidP="0078461C"/>
    <w:p w:rsidR="0078461C" w:rsidRDefault="0078461C"/>
    <w:sectPr w:rsidR="0078461C" w:rsidSect="00266E26">
      <w:headerReference w:type="default" r:id="rId15"/>
      <w:footerReference w:type="default" r:id="rId16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B46" w:rsidRDefault="00DE4B46" w:rsidP="004E4601">
      <w:r>
        <w:separator/>
      </w:r>
    </w:p>
  </w:endnote>
  <w:endnote w:type="continuationSeparator" w:id="0">
    <w:p w:rsidR="00DE4B46" w:rsidRDefault="00DE4B46" w:rsidP="004E4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1" w:rsidRPr="00176A41" w:rsidRDefault="00176A41" w:rsidP="0054495B">
    <w:pPr>
      <w:pStyle w:val="Fuzeile"/>
      <w:jc w:val="center"/>
      <w:rPr>
        <w:color w:val="00B050"/>
        <w:sz w:val="18"/>
        <w:szCs w:val="18"/>
      </w:rPr>
    </w:pPr>
    <w:r w:rsidRPr="00176A41">
      <w:rPr>
        <w:color w:val="00B050"/>
        <w:sz w:val="18"/>
        <w:szCs w:val="18"/>
      </w:rPr>
      <w:t>Bankverbindung: KSK Esslingen/Nürtingen IBAN. DE56 6115 0020 0000 7799 77   BIC: ESSLDE66XXX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B46" w:rsidRDefault="00DE4B46" w:rsidP="004E4601">
      <w:r>
        <w:separator/>
      </w:r>
    </w:p>
  </w:footnote>
  <w:footnote w:type="continuationSeparator" w:id="0">
    <w:p w:rsidR="00DE4B46" w:rsidRDefault="00DE4B46" w:rsidP="004E46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1" w:rsidRDefault="004E4601">
    <w:pPr>
      <w:pStyle w:val="Kopfzeile"/>
      <w:rPr>
        <w:sz w:val="36"/>
        <w:szCs w:val="36"/>
      </w:rPr>
    </w:pPr>
    <w:r w:rsidRPr="004E4601">
      <w:rPr>
        <w:noProof/>
        <w:sz w:val="36"/>
        <w:szCs w:val="36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D2A78A" wp14:editId="21724E06">
              <wp:simplePos x="0" y="0"/>
              <wp:positionH relativeFrom="column">
                <wp:posOffset>3865418</wp:posOffset>
              </wp:positionH>
              <wp:positionV relativeFrom="paragraph">
                <wp:posOffset>-145415</wp:posOffset>
              </wp:positionV>
              <wp:extent cx="2273799" cy="1178896"/>
              <wp:effectExtent l="0" t="0" r="0" b="254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799" cy="117889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E4601" w:rsidRDefault="004E4601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27D66C16" wp14:editId="67FD4BF3">
                                <wp:extent cx="2098964" cy="878177"/>
                                <wp:effectExtent l="0" t="0" r="0" b="0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92960" cy="8756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4.35pt;margin-top:-11.45pt;width:179.05pt;height:9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" stroked="f">
              <v:textbox>
                <w:txbxContent>
                  <w:p w:rsidR="004E4601" w:rsidRDefault="004E4601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27D66C16" wp14:editId="67FD4BF3">
                          <wp:extent cx="2098964" cy="878177"/>
                          <wp:effectExtent l="0" t="0" r="0" b="0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92960" cy="875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76A41" w:rsidRPr="0054495B" w:rsidRDefault="004E4601">
    <w:pPr>
      <w:pStyle w:val="Kopfzeile"/>
      <w:rPr>
        <w:sz w:val="44"/>
        <w:szCs w:val="44"/>
      </w:rPr>
    </w:pPr>
    <w:r w:rsidRPr="0054495B">
      <w:rPr>
        <w:sz w:val="44"/>
        <w:szCs w:val="44"/>
      </w:rPr>
      <w:t>Obst- u</w:t>
    </w:r>
    <w:r w:rsidR="0054495B" w:rsidRPr="0054495B">
      <w:rPr>
        <w:sz w:val="44"/>
        <w:szCs w:val="44"/>
      </w:rPr>
      <w:t>nd Gartenbauverein</w:t>
    </w:r>
  </w:p>
  <w:p w:rsidR="00176A41" w:rsidRDefault="00176A41">
    <w:pPr>
      <w:pStyle w:val="Kopfzeile"/>
      <w:rPr>
        <w:sz w:val="18"/>
        <w:szCs w:val="18"/>
      </w:rPr>
    </w:pPr>
  </w:p>
  <w:p w:rsidR="00176A41" w:rsidRDefault="00176A41">
    <w:pPr>
      <w:pStyle w:val="Kopfzeile"/>
      <w:rPr>
        <w:sz w:val="18"/>
        <w:szCs w:val="18"/>
      </w:rPr>
    </w:pPr>
  </w:p>
  <w:p w:rsidR="004E4601" w:rsidRPr="00176A41" w:rsidRDefault="00176A41">
    <w:pPr>
      <w:pStyle w:val="Kopfzeile"/>
      <w:rPr>
        <w:sz w:val="18"/>
        <w:szCs w:val="18"/>
      </w:rPr>
    </w:pPr>
    <w:r w:rsidRPr="00176A41">
      <w:rPr>
        <w:sz w:val="18"/>
        <w:szCs w:val="18"/>
      </w:rPr>
      <w:t xml:space="preserve">Obst- und Gartenbauverein </w:t>
    </w:r>
    <w:proofErr w:type="spellStart"/>
    <w:r w:rsidRPr="00176A41">
      <w:rPr>
        <w:sz w:val="18"/>
        <w:szCs w:val="18"/>
      </w:rPr>
      <w:t>Aichwald</w:t>
    </w:r>
    <w:proofErr w:type="spellEnd"/>
    <w:r w:rsidRPr="00176A41">
      <w:rPr>
        <w:sz w:val="18"/>
        <w:szCs w:val="18"/>
      </w:rPr>
      <w:t xml:space="preserve"> e.V.</w:t>
    </w:r>
  </w:p>
  <w:p w:rsidR="00176A41" w:rsidRPr="00176A41" w:rsidRDefault="00176A41">
    <w:pPr>
      <w:pStyle w:val="Kopfzeile"/>
      <w:rPr>
        <w:sz w:val="18"/>
        <w:szCs w:val="18"/>
      </w:rPr>
    </w:pPr>
    <w:r w:rsidRPr="00176A41">
      <w:rPr>
        <w:sz w:val="18"/>
        <w:szCs w:val="18"/>
      </w:rPr>
      <w:t xml:space="preserve">Sybille Hackbarth, Steinäcker 2, 73773 </w:t>
    </w:r>
    <w:proofErr w:type="spellStart"/>
    <w:r w:rsidRPr="00176A41">
      <w:rPr>
        <w:sz w:val="18"/>
        <w:szCs w:val="18"/>
      </w:rPr>
      <w:t>Aichwald-Lobenrot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61C"/>
    <w:rsid w:val="00027A02"/>
    <w:rsid w:val="000D5256"/>
    <w:rsid w:val="001375A1"/>
    <w:rsid w:val="00176A41"/>
    <w:rsid w:val="00181F9D"/>
    <w:rsid w:val="002310F4"/>
    <w:rsid w:val="00266E26"/>
    <w:rsid w:val="004E4601"/>
    <w:rsid w:val="0054495B"/>
    <w:rsid w:val="00587075"/>
    <w:rsid w:val="0078461C"/>
    <w:rsid w:val="008874C7"/>
    <w:rsid w:val="00897DAA"/>
    <w:rsid w:val="008A505A"/>
    <w:rsid w:val="009B06EA"/>
    <w:rsid w:val="00B82D2B"/>
    <w:rsid w:val="00C91588"/>
    <w:rsid w:val="00CA01B8"/>
    <w:rsid w:val="00DE4B46"/>
    <w:rsid w:val="00E07570"/>
    <w:rsid w:val="00E13C50"/>
    <w:rsid w:val="00E14863"/>
    <w:rsid w:val="00E16753"/>
    <w:rsid w:val="00F676A4"/>
    <w:rsid w:val="00F8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F4"/>
  </w:style>
  <w:style w:type="paragraph" w:styleId="berschrift1">
    <w:name w:val="heading 1"/>
    <w:basedOn w:val="Standard"/>
    <w:next w:val="Standard"/>
    <w:link w:val="berschrift1Zchn"/>
    <w:uiPriority w:val="9"/>
    <w:qFormat/>
    <w:rsid w:val="002310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310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310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310F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310F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310F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310F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310F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310F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310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310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310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310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310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310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310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310F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310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310F4"/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2310F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31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10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10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310F4"/>
    <w:rPr>
      <w:b/>
      <w:bCs/>
    </w:rPr>
  </w:style>
  <w:style w:type="character" w:styleId="Hervorhebung">
    <w:name w:val="Emphasis"/>
    <w:basedOn w:val="Absatz-Standardschriftart"/>
    <w:uiPriority w:val="20"/>
    <w:qFormat/>
    <w:rsid w:val="002310F4"/>
    <w:rPr>
      <w:i/>
      <w:iCs/>
    </w:rPr>
  </w:style>
  <w:style w:type="paragraph" w:styleId="KeinLeerraum">
    <w:name w:val="No Spacing"/>
    <w:uiPriority w:val="1"/>
    <w:qFormat/>
    <w:rsid w:val="002310F4"/>
  </w:style>
  <w:style w:type="paragraph" w:styleId="Listenabsatz">
    <w:name w:val="List Paragraph"/>
    <w:basedOn w:val="Standard"/>
    <w:uiPriority w:val="34"/>
    <w:qFormat/>
    <w:rsid w:val="002310F4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310F4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2310F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310F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310F4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2310F4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2310F4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2310F4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2310F4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2310F4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310F4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4E46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4601"/>
  </w:style>
  <w:style w:type="paragraph" w:styleId="Fuzeile">
    <w:name w:val="footer"/>
    <w:basedOn w:val="Standard"/>
    <w:link w:val="FuzeileZchn"/>
    <w:uiPriority w:val="99"/>
    <w:unhideWhenUsed/>
    <w:rsid w:val="004E46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46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46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460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915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F4"/>
  </w:style>
  <w:style w:type="paragraph" w:styleId="berschrift1">
    <w:name w:val="heading 1"/>
    <w:basedOn w:val="Standard"/>
    <w:next w:val="Standard"/>
    <w:link w:val="berschrift1Zchn"/>
    <w:uiPriority w:val="9"/>
    <w:qFormat/>
    <w:rsid w:val="002310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310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310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310F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310F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310F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310F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310F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310F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310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310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310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310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310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310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310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310F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310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310F4"/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2310F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31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10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10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310F4"/>
    <w:rPr>
      <w:b/>
      <w:bCs/>
    </w:rPr>
  </w:style>
  <w:style w:type="character" w:styleId="Hervorhebung">
    <w:name w:val="Emphasis"/>
    <w:basedOn w:val="Absatz-Standardschriftart"/>
    <w:uiPriority w:val="20"/>
    <w:qFormat/>
    <w:rsid w:val="002310F4"/>
    <w:rPr>
      <w:i/>
      <w:iCs/>
    </w:rPr>
  </w:style>
  <w:style w:type="paragraph" w:styleId="KeinLeerraum">
    <w:name w:val="No Spacing"/>
    <w:uiPriority w:val="1"/>
    <w:qFormat/>
    <w:rsid w:val="002310F4"/>
  </w:style>
  <w:style w:type="paragraph" w:styleId="Listenabsatz">
    <w:name w:val="List Paragraph"/>
    <w:basedOn w:val="Standard"/>
    <w:uiPriority w:val="34"/>
    <w:qFormat/>
    <w:rsid w:val="002310F4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310F4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2310F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310F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310F4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2310F4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2310F4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2310F4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2310F4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2310F4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310F4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4E46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4601"/>
  </w:style>
  <w:style w:type="paragraph" w:styleId="Fuzeile">
    <w:name w:val="footer"/>
    <w:basedOn w:val="Standard"/>
    <w:link w:val="FuzeileZchn"/>
    <w:uiPriority w:val="99"/>
    <w:unhideWhenUsed/>
    <w:rsid w:val="004E46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46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46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460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915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gv-aichwald.de" TargetMode="External"/><Relationship Id="rId13" Type="http://schemas.openxmlformats.org/officeDocument/2006/relationships/hyperlink" Target="mailto:info@ogv-aichwald.d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ogv-aichwald.de" TargetMode="Externa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ogv-aichwald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ogv-aichwald.de" TargetMode="External"/><Relationship Id="rId14" Type="http://schemas.openxmlformats.org/officeDocument/2006/relationships/hyperlink" Target="http://www.ogv-aichwald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ckbarth\Documents\B&#252;ro\OGV\Vorlagen\Briefkopf%20mit%20Info-Bankverbind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mit Info-Bankverbindung</Template>
  <TotalTime>0</TotalTime>
  <Pages>1</Pages>
  <Words>96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2019-03-28T17:04:00Z</cp:lastPrinted>
  <dcterms:created xsi:type="dcterms:W3CDTF">2022-02-02T13:49:00Z</dcterms:created>
  <dcterms:modified xsi:type="dcterms:W3CDTF">2022-02-03T15:45:00Z</dcterms:modified>
</cp:coreProperties>
</file>